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7AA" w:rsidRDefault="00E848AB" w:rsidP="00BA370D">
      <w:pPr>
        <w:pStyle w:val="BodyText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-485775</wp:posOffset>
                </wp:positionV>
                <wp:extent cx="6858000" cy="1400175"/>
                <wp:effectExtent l="19050" t="161925" r="161925" b="9525"/>
                <wp:wrapNone/>
                <wp:docPr id="1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400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0000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26" style="position:absolute;margin-left:-36.75pt;margin-top:-38.25pt;width:540pt;height:110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" fillcolor="black">
                <v:shadow color="#7f7f7f" opacity=".5" offset="1pt"/>
                <o:extrusion v:ext="view" color="red" on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1485900</wp:posOffset>
                </wp:positionH>
                <wp:positionV relativeFrom="page">
                  <wp:posOffset>621030</wp:posOffset>
                </wp:positionV>
                <wp:extent cx="5704840" cy="622300"/>
                <wp:effectExtent l="0" t="0" r="0" b="635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484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7AA" w:rsidRPr="00BA370D" w:rsidRDefault="004667AA" w:rsidP="00046765">
                            <w:pPr>
                              <w:pStyle w:val="Heading1"/>
                              <w:rPr>
                                <w:color w:val="FF0000"/>
                              </w:rPr>
                            </w:pPr>
                            <w:r w:rsidRPr="00BA370D">
                              <w:rPr>
                                <w:color w:val="FF0000"/>
                              </w:rPr>
                              <w:t>Life After College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17pt;margin-top:48.9pt;width:449.2pt;height:4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" filled="f" stroked="f">
                <v:textbox inset="14.4pt,,14.4pt">
                  <w:txbxContent>
                    <w:p w:rsidR="004667AA" w:rsidRPr="00BA370D" w:rsidRDefault="004667AA" w:rsidP="00046765">
                      <w:pPr>
                        <w:pStyle w:val="Heading1"/>
                        <w:rPr>
                          <w:color w:val="FF0000"/>
                        </w:rPr>
                      </w:pPr>
                      <w:r w:rsidRPr="00BA370D">
                        <w:rPr>
                          <w:color w:val="FF0000"/>
                        </w:rPr>
                        <w:t>Life After College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4790440</wp:posOffset>
                </wp:positionH>
                <wp:positionV relativeFrom="page">
                  <wp:posOffset>1023620</wp:posOffset>
                </wp:positionV>
                <wp:extent cx="2400300" cy="237490"/>
                <wp:effectExtent l="0" t="0" r="0" b="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7AA" w:rsidRPr="00BA370D" w:rsidRDefault="004667AA" w:rsidP="00046765">
                            <w:pPr>
                              <w:pStyle w:val="Datevolumeinfo"/>
                            </w:pPr>
                            <w:r w:rsidRPr="00BA370D">
                              <w:t xml:space="preserve">Jan 29, </w:t>
                            </w:r>
                            <w:proofErr w:type="gramStart"/>
                            <w:r w:rsidRPr="00BA370D">
                              <w:t>2013  |</w:t>
                            </w:r>
                            <w:proofErr w:type="gramEnd"/>
                            <w:r w:rsidRPr="00BA370D">
                              <w:t xml:space="preserve">  Volume 1, Issue 1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77.2pt;margin-top:80.6pt;width:189pt;height:18.7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" filled="f" stroked="f">
                <v:textbox style="mso-fit-shape-to-text:t" inset="14.4pt,,14.4pt">
                  <w:txbxContent>
                    <w:p w:rsidR="004667AA" w:rsidRPr="00BA370D" w:rsidRDefault="004667AA" w:rsidP="00046765">
                      <w:pPr>
                        <w:pStyle w:val="Datevolumeinfo"/>
                      </w:pPr>
                      <w:r w:rsidRPr="00BA370D">
                        <w:t>Jan 29, 2013  |  Volume 1, Issue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667AA" w:rsidRDefault="00E848AB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2350135</wp:posOffset>
                </wp:positionV>
                <wp:extent cx="3444875" cy="297815"/>
                <wp:effectExtent l="0" t="0" r="0" b="6985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87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7AA" w:rsidRPr="00BA370D" w:rsidRDefault="004667AA" w:rsidP="00046765">
                            <w:pPr>
                              <w:pStyle w:val="Heading2"/>
                              <w:rPr>
                                <w:color w:val="FF0000"/>
                                <w:sz w:val="32"/>
                              </w:rPr>
                            </w:pPr>
                            <w:r w:rsidRPr="00BA370D">
                              <w:rPr>
                                <w:color w:val="FF0000"/>
                                <w:sz w:val="32"/>
                              </w:rPr>
                              <w:t>Meet Dominique Majors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44pt;margin-top:185.05pt;width:271.25pt;height:23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" filled="f" stroked="f">
                <v:textbox inset="14.4pt,,14.4pt">
                  <w:txbxContent>
                    <w:p w:rsidR="004667AA" w:rsidRPr="00BA370D" w:rsidRDefault="004667AA" w:rsidP="00046765">
                      <w:pPr>
                        <w:pStyle w:val="Heading2"/>
                        <w:rPr>
                          <w:color w:val="FF0000"/>
                          <w:sz w:val="32"/>
                        </w:rPr>
                      </w:pPr>
                      <w:r w:rsidRPr="00BA370D">
                        <w:rPr>
                          <w:color w:val="FF0000"/>
                          <w:sz w:val="32"/>
                        </w:rPr>
                        <w:t>Meet Dominique Majors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2745740</wp:posOffset>
                </wp:positionV>
                <wp:extent cx="3200400" cy="2702560"/>
                <wp:effectExtent l="0" t="0" r="0" b="254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70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7AA" w:rsidRPr="005A0B69" w:rsidRDefault="004667AA" w:rsidP="003B5CE7">
                            <w:pPr>
                              <w:pStyle w:val="BodyText"/>
                              <w:spacing w:line="240" w:lineRule="auto"/>
                            </w:pP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Dominique Majors is from Chicago</w:t>
                            </w:r>
                            <w:r w:rsidR="00E848A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, Ill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  She ha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s lived there her entire life and has 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always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believed in the importance of 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success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Her desire to achieve has 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pushed her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to be the best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,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if not the greatest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at everything she does.  Majors graduated 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high school in 2005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and attended SIUE to pursue her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college degree</w:t>
                            </w:r>
                            <w:r w:rsidR="00E848A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in 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ommunications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She 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wanted her comm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unication skills to be strong, as she has always 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enjoy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ed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speaki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ng and working with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people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This led her to become involved in PR, where she had a lot of fun using her skills and talents learned through her major in Speech Communications.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margin-left:44pt;margin-top:216.2pt;width:252pt;height:212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" filled="f" stroked="f">
                <v:textbox inset="14.4pt,,14.4pt">
                  <w:txbxContent>
                    <w:p w:rsidR="004667AA" w:rsidRPr="005A0B69" w:rsidRDefault="004667AA" w:rsidP="003B5CE7">
                      <w:pPr>
                        <w:pStyle w:val="BodyText"/>
                        <w:spacing w:line="240" w:lineRule="auto"/>
                      </w:pP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Dominique Majors is from Chicago</w:t>
                      </w:r>
                      <w:r w:rsidR="00E848A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, Ill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  She ha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s lived there her entire life and has 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always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believed in the importance of 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success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Her desire to achieve has 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pushed her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to be the best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,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if not the greatest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at everything she does.  Majors graduated 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high school in 2005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and attended SIUE to pursue her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college degree</w:t>
                      </w:r>
                      <w:r w:rsidR="00E848A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in c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ommunications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She 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wanted her comm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unication skills to be strong, as she has always 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enjoy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ed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speaki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ng and working with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people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This led her to become involved in PR, where she had a lot of fun using her skills and talents learned through her major in Speech Communications.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1035050</wp:posOffset>
                </wp:positionV>
                <wp:extent cx="2917190" cy="962025"/>
                <wp:effectExtent l="0" t="0" r="6985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19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7AA" w:rsidRDefault="00E848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33675" cy="857250"/>
                                  <wp:effectExtent l="0" t="0" r="9525" b="0"/>
                                  <wp:docPr id="2" name="Picture 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36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238.5pt;margin-top:81.5pt;width:229.7pt;height:75.75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" stroked="f">
                <v:textbox style="mso-fit-shape-to-text:t">
                  <w:txbxContent>
                    <w:p w:rsidR="004667AA" w:rsidRDefault="00E848A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33675" cy="857250"/>
                            <wp:effectExtent l="0" t="0" r="9525" b="0"/>
                            <wp:docPr id="2" name="Picture 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36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2125980</wp:posOffset>
                </wp:positionV>
                <wp:extent cx="2915285" cy="431482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285" cy="431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7AA" w:rsidRPr="00C03627" w:rsidRDefault="004667AA" w:rsidP="00F700D8">
                            <w:pPr>
                              <w:pStyle w:val="BodyText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After graduating in May of 2009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,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Majors started working with a local marketi</w:t>
                            </w:r>
                            <w:r w:rsidR="00E848A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ng company while pursuing her m</w:t>
                            </w:r>
                            <w:r w:rsidR="00E848AB"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aster’s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degree in </w:t>
                            </w:r>
                            <w:r w:rsidR="00C73DB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ublic </w:t>
                            </w:r>
                            <w:r w:rsidR="00C73DB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dministration.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She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then began to work for a sale</w:t>
                            </w:r>
                            <w:r w:rsidR="00C73DB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and marketing company as a </w:t>
                            </w:r>
                            <w:r w:rsidR="00C73DB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etail </w:t>
                            </w:r>
                            <w:r w:rsidR="00C73DB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ales </w:t>
                            </w:r>
                            <w:r w:rsidR="00C73DB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ssociate while in school.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She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work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73DB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for </w:t>
                            </w:r>
                            <w:r w:rsidR="00C73DB4"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PepsiCo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Warehouse Sales</w:t>
                            </w:r>
                            <w:r w:rsidR="00C73DB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for the QTG department,</w:t>
                            </w:r>
                            <w:r w:rsidR="00E848A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which is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the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Quaker, Tropicana 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and Gatorade brands.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Majors is</w:t>
                            </w:r>
                            <w:proofErr w:type="gramEnd"/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73DB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also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working for a Roll Global.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They own Wonderful Sales and Marketing, and she represents the Wonderful and </w:t>
                            </w:r>
                            <w:proofErr w:type="spellStart"/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Pom</w:t>
                            </w:r>
                            <w:proofErr w:type="spellEnd"/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brands.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She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currently 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works as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retail sales manager.</w:t>
                            </w:r>
                            <w:r w:rsidR="00C73DB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C73DB4"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Majors really enjoy</w:t>
                            </w:r>
                            <w:r w:rsidR="00C73DB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</w:t>
                            </w:r>
                            <w:proofErr w:type="gramEnd"/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the company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;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she does a lot of traveling and sales.  She started her own small business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last year called C2Ms</w:t>
                            </w:r>
                            <w:r w:rsidR="00C73DB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, C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hicago Case Management Services.</w:t>
                            </w:r>
                            <w:r w:rsidR="00C73DB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They specialize in business management, public relations, marketing and sales.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Major states, “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It is fun because our portfolio has definitely grown and </w:t>
                            </w:r>
                            <w:r w:rsidR="00C73DB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we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have begun to expand.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I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enjoy it because it allows me </w:t>
                            </w:r>
                            <w:r w:rsidR="00C73DB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to 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utilize my education, my personal experiences, knowledge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, and wh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at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I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have learned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from working with</w:t>
                            </w:r>
                            <w:r w:rsidRPr="00C0362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diffe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rent marketing and sales companies.”</w:t>
                            </w:r>
                            <w:bookmarkStart w:id="0" w:name="_GoBack"/>
                            <w:bookmarkEnd w:id="0"/>
                          </w:p>
                          <w:p w:rsidR="004667AA" w:rsidRDefault="004667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3.75pt;margin-top:167.4pt;width:229.55pt;height:339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" stroked="f">
                <v:textbox>
                  <w:txbxContent>
                    <w:p w:rsidR="004667AA" w:rsidRPr="00C03627" w:rsidRDefault="004667AA" w:rsidP="00F700D8">
                      <w:pPr>
                        <w:pStyle w:val="BodyText"/>
                        <w:spacing w:line="24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After graduating in May of 2009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,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Majors started working with a local marketi</w:t>
                      </w:r>
                      <w:r w:rsidR="00E848A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ng company while pursuing her m</w:t>
                      </w:r>
                      <w:r w:rsidR="00E848AB"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aster’s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degree in </w:t>
                      </w:r>
                      <w:r w:rsidR="00C73DB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ublic </w:t>
                      </w:r>
                      <w:r w:rsidR="00C73DB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dministration.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She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then began to work for a sale</w:t>
                      </w:r>
                      <w:r w:rsidR="00C73DB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and marketing company as a </w:t>
                      </w:r>
                      <w:r w:rsidR="00C73DB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etail </w:t>
                      </w:r>
                      <w:r w:rsidR="00C73DB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ales </w:t>
                      </w:r>
                      <w:r w:rsidR="00C73DB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ssociate while in school.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She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work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="00C73DB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for </w:t>
                      </w:r>
                      <w:r w:rsidR="00C73DB4"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PepsiCo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Warehouse Sales</w:t>
                      </w:r>
                      <w:r w:rsidR="00C73DB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for the QTG department,</w:t>
                      </w:r>
                      <w:r w:rsidR="00E848A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which is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the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Quaker, Tropicana 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and Gatorade brands.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Majors is</w:t>
                      </w:r>
                      <w:proofErr w:type="gramEnd"/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="00C73DB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also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working for a Roll Global.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They own Wonderful Sales and Marketing, and she represents the Wonderful and </w:t>
                      </w:r>
                      <w:proofErr w:type="spellStart"/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Pom</w:t>
                      </w:r>
                      <w:proofErr w:type="spellEnd"/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brands.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She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currently 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works as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a 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retail sales manager.</w:t>
                      </w:r>
                      <w:r w:rsidR="00C73DB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C73DB4"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Majors really enjoy</w:t>
                      </w:r>
                      <w:r w:rsidR="00C73DB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</w:t>
                      </w:r>
                      <w:proofErr w:type="gramEnd"/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the company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;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she does a lot of traveling and sales.  She started her own small business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last year called C2Ms</w:t>
                      </w:r>
                      <w:r w:rsidR="00C73DB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, C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hicago Case Management Services.</w:t>
                      </w:r>
                      <w:r w:rsidR="00C73DB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They specialize in business management, public relations, marketing and sales.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Major states, “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It is fun because our portfolio has definitely grown and </w:t>
                      </w:r>
                      <w:r w:rsidR="00C73DB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we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have begun to expand.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I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enjoy it because it allows me </w:t>
                      </w:r>
                      <w:r w:rsidR="00C73DB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to 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utilize my education, my personal experiences, knowledge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, and wh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at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I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have learned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from working with</w:t>
                      </w:r>
                      <w:r w:rsidRPr="00C03627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diffe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rent marketing and sales companies.”</w:t>
                      </w:r>
                      <w:bookmarkStart w:id="1" w:name="_GoBack"/>
                      <w:bookmarkEnd w:id="1"/>
                    </w:p>
                    <w:p w:rsidR="004667AA" w:rsidRDefault="004667A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4479290</wp:posOffset>
                </wp:positionV>
                <wp:extent cx="2685415" cy="3111500"/>
                <wp:effectExtent l="12065" t="164465" r="163830" b="13335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5415" cy="3111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0000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67AA" w:rsidRDefault="00E848AB" w:rsidP="00BA370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95550" cy="3000375"/>
                                  <wp:effectExtent l="0" t="0" r="0" b="9525"/>
                                  <wp:docPr id="4" name="Pictur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550" cy="3000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-9.55pt;margin-top:352.7pt;width:211.45pt;height:24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" fillcolor="black">
                <v:shadow color="#7f7f7f" opacity=".5" offset="1pt"/>
                <o:extrusion v:ext="view" color="red" on="t"/>
                <v:textbox style="mso-fit-shape-to-text:t">
                  <w:txbxContent>
                    <w:p w:rsidR="004667AA" w:rsidRDefault="00E848AB" w:rsidP="00BA370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95550" cy="3000375"/>
                            <wp:effectExtent l="0" t="0" r="0" b="9525"/>
                            <wp:docPr id="4" name="Picture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5550" cy="3000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695325</wp:posOffset>
                </wp:positionH>
                <wp:positionV relativeFrom="page">
                  <wp:posOffset>8802370</wp:posOffset>
                </wp:positionV>
                <wp:extent cx="2809875" cy="342900"/>
                <wp:effectExtent l="0" t="0" r="0" b="0"/>
                <wp:wrapNone/>
                <wp:docPr id="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7AA" w:rsidRDefault="004667AA" w:rsidP="00BA370D">
                            <w:pPr>
                              <w:pStyle w:val="Italic-caption"/>
                              <w:jc w:val="center"/>
                            </w:pPr>
                            <w:r>
                              <w:t>Dominique Majors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margin-left:54.75pt;margin-top:693.1pt;width:221.2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" filled="f" stroked="f">
                <v:textbox inset="14.4pt,,14.4pt">
                  <w:txbxContent>
                    <w:p w:rsidR="004667AA" w:rsidRDefault="004667AA" w:rsidP="00BA370D">
                      <w:pPr>
                        <w:pStyle w:val="Italic-caption"/>
                        <w:jc w:val="center"/>
                      </w:pPr>
                      <w:r>
                        <w:t>Dominique Majors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667AA" w:rsidSect="00A82D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E39"/>
    <w:rsid w:val="00046765"/>
    <w:rsid w:val="00061D28"/>
    <w:rsid w:val="003645C9"/>
    <w:rsid w:val="003B5CE7"/>
    <w:rsid w:val="00412C77"/>
    <w:rsid w:val="004142CD"/>
    <w:rsid w:val="0044242C"/>
    <w:rsid w:val="004667AA"/>
    <w:rsid w:val="004D064B"/>
    <w:rsid w:val="004E625D"/>
    <w:rsid w:val="005A0B69"/>
    <w:rsid w:val="006F3BA9"/>
    <w:rsid w:val="0081142B"/>
    <w:rsid w:val="00863695"/>
    <w:rsid w:val="008D0E39"/>
    <w:rsid w:val="008E2976"/>
    <w:rsid w:val="00A82D45"/>
    <w:rsid w:val="00AE07EC"/>
    <w:rsid w:val="00AE7DA2"/>
    <w:rsid w:val="00B46F4A"/>
    <w:rsid w:val="00B92376"/>
    <w:rsid w:val="00BA370D"/>
    <w:rsid w:val="00C03627"/>
    <w:rsid w:val="00C73DB4"/>
    <w:rsid w:val="00E848AB"/>
    <w:rsid w:val="00EE67EB"/>
    <w:rsid w:val="00F573A8"/>
    <w:rsid w:val="00F70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765"/>
    <w:pPr>
      <w:spacing w:line="264" w:lineRule="auto"/>
    </w:pPr>
    <w:rPr>
      <w:rFonts w:ascii="Trebuchet MS" w:hAnsi="Trebuchet MS"/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6765"/>
    <w:pPr>
      <w:keepNext/>
      <w:jc w:val="right"/>
      <w:outlineLvl w:val="0"/>
    </w:pPr>
    <w:rPr>
      <w:rFonts w:cs="Arial"/>
      <w:b/>
      <w:bCs/>
      <w:caps/>
      <w:color w:val="FFFFFF"/>
      <w:kern w:val="32"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46765"/>
    <w:pPr>
      <w:keepNext/>
      <w:outlineLvl w:val="1"/>
    </w:pPr>
    <w:rPr>
      <w:rFonts w:cs="Arial"/>
      <w:b/>
      <w:bCs/>
      <w:iCs/>
      <w:caps/>
      <w:color w:val="6CC5DD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46765"/>
    <w:pPr>
      <w:keepNext/>
      <w:outlineLvl w:val="2"/>
    </w:pPr>
    <w:rPr>
      <w:rFonts w:cs="Arial"/>
      <w:b/>
      <w:bCs/>
      <w:caps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131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131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46765"/>
    <w:rPr>
      <w:rFonts w:ascii="Trebuchet MS" w:hAnsi="Trebuchet MS"/>
      <w:b/>
      <w:caps/>
      <w:color w:val="FFFFFF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046765"/>
    <w:pPr>
      <w:spacing w:after="120" w:line="230" w:lineRule="atLeast"/>
      <w:jc w:val="both"/>
    </w:pPr>
    <w:rPr>
      <w:rFonts w:cs="Arial"/>
      <w:sz w:val="17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46765"/>
    <w:rPr>
      <w:rFonts w:ascii="Trebuchet MS" w:hAnsi="Trebuchet MS"/>
      <w:sz w:val="17"/>
      <w:lang w:val="en-US" w:eastAsia="en-US"/>
    </w:rPr>
  </w:style>
  <w:style w:type="paragraph" w:customStyle="1" w:styleId="Contentstitle">
    <w:name w:val="Contents title"/>
    <w:basedOn w:val="Normal"/>
    <w:uiPriority w:val="99"/>
    <w:rsid w:val="00046765"/>
    <w:pPr>
      <w:spacing w:before="80" w:after="120"/>
    </w:pPr>
    <w:rPr>
      <w:b/>
      <w:caps/>
      <w:color w:val="FFFFFF"/>
      <w:szCs w:val="18"/>
    </w:rPr>
  </w:style>
  <w:style w:type="paragraph" w:customStyle="1" w:styleId="Contents">
    <w:name w:val="Contents"/>
    <w:basedOn w:val="Contentstitle"/>
    <w:uiPriority w:val="99"/>
    <w:rsid w:val="00046765"/>
    <w:pPr>
      <w:spacing w:before="0"/>
    </w:pPr>
    <w:rPr>
      <w:b w:val="0"/>
    </w:rPr>
  </w:style>
  <w:style w:type="paragraph" w:customStyle="1" w:styleId="Datevolumeinfo">
    <w:name w:val="Date &amp; volume info"/>
    <w:basedOn w:val="Normal"/>
    <w:uiPriority w:val="99"/>
    <w:rsid w:val="00046765"/>
    <w:pPr>
      <w:jc w:val="right"/>
    </w:pPr>
    <w:rPr>
      <w:i/>
      <w:color w:val="FFFFFF"/>
    </w:rPr>
  </w:style>
  <w:style w:type="paragraph" w:customStyle="1" w:styleId="Italic-caption">
    <w:name w:val="Italic - caption"/>
    <w:basedOn w:val="Normal"/>
    <w:uiPriority w:val="99"/>
    <w:rsid w:val="00046765"/>
    <w:pPr>
      <w:spacing w:line="240" w:lineRule="auto"/>
    </w:pPr>
    <w:rPr>
      <w:i/>
      <w:sz w:val="16"/>
    </w:rPr>
  </w:style>
  <w:style w:type="paragraph" w:customStyle="1" w:styleId="FamilyName">
    <w:name w:val="Family Name"/>
    <w:basedOn w:val="Normal"/>
    <w:uiPriority w:val="99"/>
    <w:rsid w:val="00046765"/>
    <w:rPr>
      <w:b/>
      <w:color w:val="FFFFFF"/>
    </w:rPr>
  </w:style>
  <w:style w:type="paragraph" w:customStyle="1" w:styleId="FamilyInfo">
    <w:name w:val="Family Info"/>
    <w:basedOn w:val="Normal"/>
    <w:uiPriority w:val="99"/>
    <w:rsid w:val="00046765"/>
    <w:rPr>
      <w:color w:val="FFFFFF"/>
    </w:rPr>
  </w:style>
  <w:style w:type="paragraph" w:customStyle="1" w:styleId="WebInfo">
    <w:name w:val="Web Info"/>
    <w:basedOn w:val="FamilyInfo"/>
    <w:uiPriority w:val="99"/>
    <w:rsid w:val="00046765"/>
    <w:pPr>
      <w:jc w:val="right"/>
    </w:pPr>
  </w:style>
  <w:style w:type="paragraph" w:styleId="BalloonText">
    <w:name w:val="Balloon Text"/>
    <w:basedOn w:val="Normal"/>
    <w:link w:val="BalloonTextChar"/>
    <w:uiPriority w:val="99"/>
    <w:rsid w:val="00BA370D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BA370D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765"/>
    <w:pPr>
      <w:spacing w:line="264" w:lineRule="auto"/>
    </w:pPr>
    <w:rPr>
      <w:rFonts w:ascii="Trebuchet MS" w:hAnsi="Trebuchet MS"/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6765"/>
    <w:pPr>
      <w:keepNext/>
      <w:jc w:val="right"/>
      <w:outlineLvl w:val="0"/>
    </w:pPr>
    <w:rPr>
      <w:rFonts w:cs="Arial"/>
      <w:b/>
      <w:bCs/>
      <w:caps/>
      <w:color w:val="FFFFFF"/>
      <w:kern w:val="32"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46765"/>
    <w:pPr>
      <w:keepNext/>
      <w:outlineLvl w:val="1"/>
    </w:pPr>
    <w:rPr>
      <w:rFonts w:cs="Arial"/>
      <w:b/>
      <w:bCs/>
      <w:iCs/>
      <w:caps/>
      <w:color w:val="6CC5DD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46765"/>
    <w:pPr>
      <w:keepNext/>
      <w:outlineLvl w:val="2"/>
    </w:pPr>
    <w:rPr>
      <w:rFonts w:cs="Arial"/>
      <w:b/>
      <w:bCs/>
      <w:caps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131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131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46765"/>
    <w:rPr>
      <w:rFonts w:ascii="Trebuchet MS" w:hAnsi="Trebuchet MS"/>
      <w:b/>
      <w:caps/>
      <w:color w:val="FFFFFF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046765"/>
    <w:pPr>
      <w:spacing w:after="120" w:line="230" w:lineRule="atLeast"/>
      <w:jc w:val="both"/>
    </w:pPr>
    <w:rPr>
      <w:rFonts w:cs="Arial"/>
      <w:sz w:val="17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46765"/>
    <w:rPr>
      <w:rFonts w:ascii="Trebuchet MS" w:hAnsi="Trebuchet MS"/>
      <w:sz w:val="17"/>
      <w:lang w:val="en-US" w:eastAsia="en-US"/>
    </w:rPr>
  </w:style>
  <w:style w:type="paragraph" w:customStyle="1" w:styleId="Contentstitle">
    <w:name w:val="Contents title"/>
    <w:basedOn w:val="Normal"/>
    <w:uiPriority w:val="99"/>
    <w:rsid w:val="00046765"/>
    <w:pPr>
      <w:spacing w:before="80" w:after="120"/>
    </w:pPr>
    <w:rPr>
      <w:b/>
      <w:caps/>
      <w:color w:val="FFFFFF"/>
      <w:szCs w:val="18"/>
    </w:rPr>
  </w:style>
  <w:style w:type="paragraph" w:customStyle="1" w:styleId="Contents">
    <w:name w:val="Contents"/>
    <w:basedOn w:val="Contentstitle"/>
    <w:uiPriority w:val="99"/>
    <w:rsid w:val="00046765"/>
    <w:pPr>
      <w:spacing w:before="0"/>
    </w:pPr>
    <w:rPr>
      <w:b w:val="0"/>
    </w:rPr>
  </w:style>
  <w:style w:type="paragraph" w:customStyle="1" w:styleId="Datevolumeinfo">
    <w:name w:val="Date &amp; volume info"/>
    <w:basedOn w:val="Normal"/>
    <w:uiPriority w:val="99"/>
    <w:rsid w:val="00046765"/>
    <w:pPr>
      <w:jc w:val="right"/>
    </w:pPr>
    <w:rPr>
      <w:i/>
      <w:color w:val="FFFFFF"/>
    </w:rPr>
  </w:style>
  <w:style w:type="paragraph" w:customStyle="1" w:styleId="Italic-caption">
    <w:name w:val="Italic - caption"/>
    <w:basedOn w:val="Normal"/>
    <w:uiPriority w:val="99"/>
    <w:rsid w:val="00046765"/>
    <w:pPr>
      <w:spacing w:line="240" w:lineRule="auto"/>
    </w:pPr>
    <w:rPr>
      <w:i/>
      <w:sz w:val="16"/>
    </w:rPr>
  </w:style>
  <w:style w:type="paragraph" w:customStyle="1" w:styleId="FamilyName">
    <w:name w:val="Family Name"/>
    <w:basedOn w:val="Normal"/>
    <w:uiPriority w:val="99"/>
    <w:rsid w:val="00046765"/>
    <w:rPr>
      <w:b/>
      <w:color w:val="FFFFFF"/>
    </w:rPr>
  </w:style>
  <w:style w:type="paragraph" w:customStyle="1" w:styleId="FamilyInfo">
    <w:name w:val="Family Info"/>
    <w:basedOn w:val="Normal"/>
    <w:uiPriority w:val="99"/>
    <w:rsid w:val="00046765"/>
    <w:rPr>
      <w:color w:val="FFFFFF"/>
    </w:rPr>
  </w:style>
  <w:style w:type="paragraph" w:customStyle="1" w:styleId="WebInfo">
    <w:name w:val="Web Info"/>
    <w:basedOn w:val="FamilyInfo"/>
    <w:uiPriority w:val="99"/>
    <w:rsid w:val="00046765"/>
    <w:pPr>
      <w:jc w:val="right"/>
    </w:pPr>
  </w:style>
  <w:style w:type="paragraph" w:styleId="BalloonText">
    <w:name w:val="Balloon Text"/>
    <w:basedOn w:val="Normal"/>
    <w:link w:val="BalloonTextChar"/>
    <w:uiPriority w:val="99"/>
    <w:rsid w:val="00BA370D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BA370D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CO\AppData\Roaming\Microsoft\Templates\Family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Family newsletter</Template>
  <TotalTime>6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NECO</dc:creator>
  <cp:lastModifiedBy>Howard, Stacey</cp:lastModifiedBy>
  <cp:revision>3</cp:revision>
  <dcterms:created xsi:type="dcterms:W3CDTF">2013-04-15T13:02:00Z</dcterms:created>
  <dcterms:modified xsi:type="dcterms:W3CDTF">2013-04-15T17:17:00Z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TC061060471033</vt:lpwstr>
  </property>
</Properties>
</file>